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w:rsidR="004C3503" w:rsidP="2ABDB693" w:rsidRDefault="004C3503" w14:paraId="04902140" w14:noSpellErr="1" w14:textId="74D30BF8">
      <w:pPr>
        <w:pStyle w:val="Normal"/>
        <w:sectPr w:rsidR="004C3503" w:rsidSect="00092FF1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orient="portrait" w:code="9"/>
          <w:pgMar w:top="1418" w:right="1418" w:bottom="1418" w:left="1418" w:header="709" w:footer="340" w:gutter="0"/>
          <w:cols w:space="708"/>
          <w:titlePg/>
          <w:docGrid w:linePitch="360"/>
        </w:sectPr>
      </w:pPr>
    </w:p>
    <w:p w:rsidRPr="0062301D" w:rsidR="0062301D" w:rsidP="0062301D" w:rsidRDefault="0062301D" w14:paraId="53039BDF" w14:textId="3456EE7E">
      <w:pPr>
        <w:pStyle w:val="Rubrik3"/>
        <w:jc w:val="center"/>
        <w:rPr>
          <w:rFonts w:ascii="Times New Roman" w:hAnsi="Times New Roman" w:cs="Times New Roman"/>
          <w:sz w:val="32"/>
          <w:szCs w:val="32"/>
        </w:rPr>
      </w:pPr>
      <w:r w:rsidRPr="0062301D">
        <w:rPr>
          <w:rFonts w:ascii="Times New Roman" w:hAnsi="Times New Roman" w:cs="Times New Roman"/>
          <w:b/>
          <w:sz w:val="32"/>
          <w:szCs w:val="32"/>
        </w:rPr>
        <w:t>ANMÄLNINGSBLANKETT</w:t>
      </w:r>
    </w:p>
    <w:p w:rsidRPr="0062301D" w:rsidR="0062301D" w:rsidP="0062301D" w:rsidRDefault="0062301D" w14:paraId="4C7F956C" w14:textId="77777777">
      <w:pPr>
        <w:tabs>
          <w:tab w:val="center" w:pos="4820"/>
        </w:tabs>
        <w:ind w:left="-284"/>
        <w:jc w:val="center"/>
        <w:rPr>
          <w:b/>
          <w:sz w:val="36"/>
        </w:rPr>
      </w:pPr>
    </w:p>
    <w:p w:rsidRPr="0062301D" w:rsidR="0062301D" w:rsidP="0062301D" w:rsidRDefault="0062301D" w14:paraId="55944126" w14:textId="77777777">
      <w:pPr>
        <w:tabs>
          <w:tab w:val="center" w:pos="4820"/>
        </w:tabs>
        <w:ind w:left="-284"/>
        <w:rPr>
          <w:b/>
          <w:sz w:val="32"/>
        </w:rPr>
      </w:pPr>
    </w:p>
    <w:p w:rsidRPr="0062301D" w:rsidR="0062301D" w:rsidP="0062301D" w:rsidRDefault="0062301D" w14:paraId="339444BE" w14:textId="77777777">
      <w:pPr>
        <w:tabs>
          <w:tab w:val="left" w:pos="2552"/>
          <w:tab w:val="left" w:pos="4820"/>
        </w:tabs>
        <w:ind w:left="2520" w:hanging="2804"/>
        <w:rPr>
          <w:b/>
          <w:bCs/>
        </w:rPr>
      </w:pPr>
      <w:r w:rsidRPr="0062301D">
        <w:rPr>
          <w:b/>
          <w:bCs/>
        </w:rPr>
        <w:t>Kurs:</w:t>
      </w:r>
      <w:r w:rsidRPr="0062301D">
        <w:rPr>
          <w:b/>
        </w:rPr>
        <w:tab/>
      </w:r>
      <w:r w:rsidRPr="0062301D">
        <w:rPr>
          <w:b/>
          <w:bCs/>
        </w:rPr>
        <w:t xml:space="preserve">Facket Försäkrarkonferens </w:t>
      </w:r>
    </w:p>
    <w:p w:rsidRPr="0062301D" w:rsidR="0062301D" w:rsidP="0062301D" w:rsidRDefault="0062301D" w14:paraId="5A1E031D" w14:textId="77777777">
      <w:pPr>
        <w:pStyle w:val="Rubrik1"/>
        <w:tabs>
          <w:tab w:val="left" w:pos="1418"/>
        </w:tabs>
        <w:ind w:left="-284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Pr="0062301D" w:rsidR="0062301D" w:rsidP="43FBC3C5" w:rsidRDefault="0062301D" w14:paraId="4C6A646C" w14:textId="21336D0A">
      <w:pPr>
        <w:tabs>
          <w:tab w:val="left" w:pos="2552"/>
          <w:tab w:val="left" w:pos="4820"/>
        </w:tabs>
        <w:ind w:left="-284"/>
        <w:rPr>
          <w:b/>
          <w:bCs/>
        </w:rPr>
      </w:pPr>
      <w:r w:rsidRPr="0062301D">
        <w:rPr>
          <w:b/>
          <w:bCs/>
        </w:rPr>
        <w:t>Kursdatum:</w:t>
      </w:r>
      <w:r w:rsidRPr="0062301D">
        <w:rPr>
          <w:b/>
        </w:rPr>
        <w:tab/>
      </w:r>
      <w:r w:rsidR="007767D5">
        <w:rPr>
          <w:b/>
          <w:bCs/>
        </w:rPr>
        <w:t>12 – 13 mars 2019</w:t>
      </w:r>
    </w:p>
    <w:p w:rsidRPr="0062301D" w:rsidR="0062301D" w:rsidP="0062301D" w:rsidRDefault="0062301D" w14:paraId="289B6ADD" w14:textId="77777777">
      <w:pPr>
        <w:tabs>
          <w:tab w:val="left" w:pos="2552"/>
          <w:tab w:val="left" w:pos="4820"/>
        </w:tabs>
        <w:ind w:left="-284"/>
        <w:rPr>
          <w:b/>
        </w:rPr>
      </w:pPr>
    </w:p>
    <w:p w:rsidRPr="0062301D" w:rsidR="0062301D" w:rsidP="0062301D" w:rsidRDefault="0062301D" w14:paraId="6D5F5BC7" w14:textId="199AFD68">
      <w:pPr>
        <w:tabs>
          <w:tab w:val="left" w:pos="2552"/>
          <w:tab w:val="left" w:pos="4820"/>
        </w:tabs>
        <w:ind w:left="-284"/>
        <w:rPr>
          <w:b/>
          <w:bCs/>
        </w:rPr>
      </w:pPr>
      <w:r w:rsidRPr="0062301D">
        <w:rPr>
          <w:b/>
          <w:bCs/>
        </w:rPr>
        <w:t>Kurs/</w:t>
      </w:r>
      <w:r>
        <w:rPr>
          <w:b/>
          <w:bCs/>
        </w:rPr>
        <w:tab/>
      </w:r>
      <w:r w:rsidRPr="0062301D">
        <w:rPr>
          <w:b/>
          <w:bCs/>
        </w:rPr>
        <w:t>Ädelfors FHSK, Holsbybrunn</w:t>
      </w:r>
    </w:p>
    <w:p w:rsidRPr="0062301D" w:rsidR="0062301D" w:rsidP="0062301D" w:rsidRDefault="0062301D" w14:paraId="7B6F8A5A" w14:textId="7D208284">
      <w:pPr>
        <w:tabs>
          <w:tab w:val="left" w:pos="2552"/>
          <w:tab w:val="left" w:pos="4820"/>
        </w:tabs>
        <w:ind w:left="-284"/>
      </w:pPr>
      <w:r w:rsidRPr="0062301D">
        <w:rPr>
          <w:b/>
          <w:bCs/>
        </w:rPr>
        <w:t xml:space="preserve">Konferensort: </w:t>
      </w:r>
      <w:r w:rsidRPr="0062301D">
        <w:rPr>
          <w:b/>
        </w:rPr>
        <w:tab/>
      </w:r>
      <w:r w:rsidRPr="0062301D">
        <w:t>Kunskapens väg 3</w:t>
      </w:r>
    </w:p>
    <w:p w:rsidRPr="0062301D" w:rsidR="0062301D" w:rsidP="0062301D" w:rsidRDefault="0062301D" w14:paraId="011B9C0E" w14:textId="77777777">
      <w:pPr>
        <w:tabs>
          <w:tab w:val="left" w:pos="2552"/>
          <w:tab w:val="left" w:pos="4820"/>
        </w:tabs>
        <w:ind w:left="-284"/>
        <w:rPr>
          <w:bCs/>
        </w:rPr>
      </w:pPr>
    </w:p>
    <w:p w:rsidRPr="0062301D" w:rsidR="0062301D" w:rsidP="0062301D" w:rsidRDefault="0062301D" w14:paraId="1B3E7438" w14:textId="77777777">
      <w:pPr>
        <w:tabs>
          <w:tab w:val="left" w:pos="2552"/>
          <w:tab w:val="left" w:pos="4820"/>
        </w:tabs>
        <w:ind w:left="-284"/>
        <w:rPr>
          <w:b/>
          <w:sz w:val="28"/>
        </w:rPr>
      </w:pPr>
    </w:p>
    <w:p w:rsidRPr="0062301D" w:rsidR="0062301D" w:rsidP="0062301D" w:rsidRDefault="0062301D" w14:paraId="45FD457D" w14:textId="07589343">
      <w:pPr>
        <w:tabs>
          <w:tab w:val="left" w:pos="2552"/>
          <w:tab w:val="left" w:pos="4820"/>
        </w:tabs>
        <w:ind w:left="-284"/>
        <w:rPr>
          <w:color w:val="000000" w:themeColor="text1"/>
        </w:rPr>
      </w:pPr>
      <w:r w:rsidRPr="0062301D">
        <w:t xml:space="preserve">Kursanmälan enbart via mail till: </w:t>
      </w:r>
      <w:r w:rsidRPr="0062301D">
        <w:rPr>
          <w:b/>
          <w:color w:val="000000" w:themeColor="text1"/>
        </w:rPr>
        <w:t>ff.smalandblekinge@lo.se</w:t>
      </w:r>
    </w:p>
    <w:p w:rsidRPr="0062301D" w:rsidR="0062301D" w:rsidP="0062301D" w:rsidRDefault="0062301D" w14:paraId="205F93C8" w14:textId="77777777">
      <w:pPr>
        <w:tabs>
          <w:tab w:val="left" w:pos="2552"/>
          <w:tab w:val="left" w:pos="4820"/>
        </w:tabs>
        <w:ind w:left="-284"/>
      </w:pPr>
    </w:p>
    <w:p w:rsidRPr="0062301D" w:rsidR="0062301D" w:rsidP="43FBC3C5" w:rsidRDefault="43FBC3C5" w14:paraId="0DB526D7" w14:textId="01D53A18">
      <w:pPr>
        <w:tabs>
          <w:tab w:val="left" w:pos="2552"/>
          <w:tab w:val="left" w:pos="4820"/>
        </w:tabs>
        <w:ind w:left="-284"/>
        <w:rPr>
          <w:b/>
          <w:bCs/>
        </w:rPr>
      </w:pPr>
      <w:r w:rsidRPr="43FBC3C5">
        <w:rPr>
          <w:b/>
          <w:bCs/>
        </w:rPr>
        <w:t xml:space="preserve">Sista anmälningsdagen är den 11 februari 2019. </w:t>
      </w:r>
    </w:p>
    <w:p w:rsidRPr="0062301D" w:rsidR="0062301D" w:rsidP="0062301D" w:rsidRDefault="0062301D" w14:paraId="799FCF02" w14:textId="77777777">
      <w:pPr>
        <w:tabs>
          <w:tab w:val="left" w:pos="2552"/>
          <w:tab w:val="left" w:pos="4820"/>
        </w:tabs>
        <w:ind w:left="-284"/>
        <w:rPr>
          <w:b/>
          <w:bCs/>
        </w:rPr>
      </w:pPr>
    </w:p>
    <w:p w:rsidRPr="0062301D" w:rsidR="0062301D" w:rsidP="0062301D" w:rsidRDefault="0062301D" w14:paraId="02D575D1" w14:textId="77777777">
      <w:pPr>
        <w:tabs>
          <w:tab w:val="left" w:pos="2552"/>
          <w:tab w:val="left" w:pos="4820"/>
        </w:tabs>
        <w:ind w:left="-284"/>
        <w:rPr>
          <w:b/>
          <w:bCs/>
        </w:rPr>
      </w:pPr>
      <w:r w:rsidRPr="0062301D">
        <w:rPr>
          <w:b/>
          <w:bCs/>
        </w:rPr>
        <w:t>Anmälan är bindande!</w:t>
      </w:r>
    </w:p>
    <w:p w:rsidRPr="0062301D" w:rsidR="0062301D" w:rsidP="0062301D" w:rsidRDefault="0062301D" w14:paraId="52159097" w14:textId="77777777">
      <w:pPr>
        <w:tabs>
          <w:tab w:val="left" w:pos="2552"/>
          <w:tab w:val="left" w:pos="4820"/>
        </w:tabs>
        <w:ind w:left="-284"/>
        <w:rPr>
          <w:b/>
          <w:bCs/>
        </w:rPr>
      </w:pPr>
      <w:r w:rsidRPr="0062301D">
        <w:rPr>
          <w:b/>
          <w:bCs/>
        </w:rPr>
        <w:t xml:space="preserve">Vi skickar ut bekräftelsen via mail. Glöm inte att fylla alla uppgifter! </w:t>
      </w:r>
    </w:p>
    <w:p w:rsidRPr="0062301D" w:rsidR="0062301D" w:rsidP="0062301D" w:rsidRDefault="0062301D" w14:paraId="2058DD82" w14:textId="77777777">
      <w:pPr>
        <w:tabs>
          <w:tab w:val="left" w:pos="2552"/>
          <w:tab w:val="left" w:pos="4820"/>
        </w:tabs>
        <w:ind w:left="-284"/>
        <w:rPr>
          <w:b/>
          <w:sz w:val="28"/>
        </w:rPr>
      </w:pPr>
    </w:p>
    <w:p w:rsidRPr="0062301D" w:rsidR="0062301D" w:rsidP="0062301D" w:rsidRDefault="0062301D" w14:paraId="0C3676E2" w14:textId="77777777">
      <w:pPr>
        <w:tabs>
          <w:tab w:val="left" w:pos="2552"/>
          <w:tab w:val="left" w:pos="4820"/>
        </w:tabs>
        <w:ind w:left="-284"/>
        <w:rPr>
          <w:b/>
          <w:sz w:val="28"/>
        </w:rPr>
      </w:pPr>
    </w:p>
    <w:p w:rsidRPr="0062301D" w:rsidR="0062301D" w:rsidP="0062301D" w:rsidRDefault="0062301D" w14:paraId="207B677D" w14:textId="77777777">
      <w:pPr>
        <w:ind w:left="-360"/>
        <w:rPr>
          <w:b/>
          <w:bCs/>
        </w:rPr>
      </w:pPr>
      <w:r w:rsidRPr="0062301D">
        <w:rPr>
          <w:b/>
          <w:bCs/>
        </w:rPr>
        <w:t xml:space="preserve">Personnummer: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393DE068" w14:textId="77777777">
      <w:pPr>
        <w:ind w:left="-360"/>
        <w:rPr>
          <w:b/>
        </w:rPr>
      </w:pPr>
    </w:p>
    <w:p w:rsidRPr="0062301D" w:rsidR="0062301D" w:rsidP="0062301D" w:rsidRDefault="0062301D" w14:paraId="15D6BFE3" w14:textId="77777777">
      <w:pPr>
        <w:ind w:left="-360"/>
        <w:rPr>
          <w:b/>
          <w:bCs/>
        </w:rPr>
      </w:pPr>
      <w:r w:rsidRPr="0062301D">
        <w:rPr>
          <w:b/>
          <w:bCs/>
        </w:rPr>
        <w:t xml:space="preserve">E-post: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6A8C3397" w14:textId="77777777">
      <w:pPr>
        <w:ind w:left="-360"/>
        <w:rPr>
          <w:b/>
        </w:rPr>
      </w:pPr>
    </w:p>
    <w:p w:rsidRPr="0062301D" w:rsidR="0062301D" w:rsidP="0062301D" w:rsidRDefault="0062301D" w14:paraId="1FA416AD" w14:textId="77777777">
      <w:pPr>
        <w:ind w:left="-360"/>
        <w:rPr>
          <w:b/>
          <w:bCs/>
        </w:rPr>
      </w:pPr>
      <w:r w:rsidRPr="0062301D">
        <w:rPr>
          <w:b/>
          <w:bCs/>
        </w:rPr>
        <w:t xml:space="preserve">Namn: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7506B71F" w14:textId="77777777">
      <w:pPr>
        <w:ind w:left="-360"/>
        <w:rPr>
          <w:b/>
        </w:rPr>
      </w:pPr>
    </w:p>
    <w:p w:rsidRPr="0062301D" w:rsidR="0062301D" w:rsidP="0062301D" w:rsidRDefault="0062301D" w14:paraId="1DAC1D05" w14:textId="77777777">
      <w:pPr>
        <w:ind w:left="-360"/>
        <w:rPr>
          <w:b/>
          <w:bCs/>
        </w:rPr>
      </w:pPr>
      <w:r w:rsidRPr="0062301D">
        <w:rPr>
          <w:b/>
          <w:bCs/>
        </w:rPr>
        <w:t xml:space="preserve">Adress: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6EE20CEC" w14:textId="77777777">
      <w:pPr>
        <w:ind w:left="-360"/>
        <w:rPr>
          <w:b/>
        </w:rPr>
      </w:pPr>
    </w:p>
    <w:p w:rsidRPr="0062301D" w:rsidR="0062301D" w:rsidP="0062301D" w:rsidRDefault="0062301D" w14:paraId="7116BE34" w14:textId="77777777">
      <w:pPr>
        <w:ind w:left="-360"/>
        <w:rPr>
          <w:b/>
          <w:bCs/>
        </w:rPr>
      </w:pPr>
      <w:r w:rsidRPr="0062301D">
        <w:rPr>
          <w:b/>
          <w:bCs/>
        </w:rPr>
        <w:t xml:space="preserve">Post nr: </w:t>
      </w:r>
      <w:r w:rsidRPr="0062301D">
        <w:rPr>
          <w:b/>
          <w:u w:val="single"/>
        </w:rPr>
        <w:tab/>
      </w:r>
      <w:r w:rsidRPr="0062301D">
        <w:rPr>
          <w:b/>
          <w:bCs/>
          <w:u w:val="single"/>
        </w:rPr>
        <w:t xml:space="preserve"> </w:t>
      </w:r>
      <w:r w:rsidRPr="0062301D">
        <w:rPr>
          <w:b/>
          <w:u w:val="single"/>
        </w:rPr>
        <w:tab/>
      </w:r>
      <w:r w:rsidRPr="0062301D">
        <w:rPr>
          <w:b/>
          <w:bCs/>
        </w:rPr>
        <w:t xml:space="preserve">Postadress: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108BD67E" w14:textId="77777777">
      <w:pPr>
        <w:ind w:left="-360"/>
        <w:rPr>
          <w:b/>
        </w:rPr>
      </w:pPr>
    </w:p>
    <w:p w:rsidRPr="0062301D" w:rsidR="0062301D" w:rsidP="0062301D" w:rsidRDefault="0062301D" w14:paraId="5FB04E27" w14:textId="49A7A383">
      <w:pPr>
        <w:ind w:left="-360"/>
        <w:rPr>
          <w:b/>
          <w:bCs/>
        </w:rPr>
      </w:pPr>
      <w:r w:rsidRPr="0062301D">
        <w:rPr>
          <w:b/>
          <w:bCs/>
        </w:rPr>
        <w:t xml:space="preserve">Mobil: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bCs/>
          <w:u w:val="single"/>
        </w:rPr>
        <w:t xml:space="preserve"> </w:t>
      </w:r>
      <w:r w:rsidRPr="0062301D">
        <w:rPr>
          <w:b/>
          <w:bCs/>
        </w:rPr>
        <w:t xml:space="preserve">Telefon </w:t>
      </w:r>
      <w:r w:rsidRPr="0062301D" w:rsidR="007767D5">
        <w:rPr>
          <w:b/>
          <w:bCs/>
        </w:rPr>
        <w:t>arb.</w:t>
      </w:r>
      <w:r w:rsidRPr="0062301D">
        <w:rPr>
          <w:b/>
          <w:bCs/>
        </w:rPr>
        <w:t xml:space="preserve">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09B318B8" w14:textId="77777777">
      <w:pPr>
        <w:ind w:left="-360"/>
        <w:rPr>
          <w:b/>
        </w:rPr>
      </w:pPr>
    </w:p>
    <w:p w:rsidRPr="0062301D" w:rsidR="0062301D" w:rsidP="0062301D" w:rsidRDefault="0062301D" w14:paraId="36C8098F" w14:textId="77777777">
      <w:pPr>
        <w:ind w:left="-360"/>
        <w:rPr>
          <w:b/>
          <w:bCs/>
        </w:rPr>
      </w:pPr>
      <w:r w:rsidRPr="0062301D">
        <w:rPr>
          <w:b/>
          <w:bCs/>
        </w:rPr>
        <w:t xml:space="preserve">Anmälande organisation: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33238E10" w14:textId="77777777">
      <w:pPr>
        <w:ind w:left="-360"/>
        <w:rPr>
          <w:b/>
        </w:rPr>
      </w:pPr>
    </w:p>
    <w:p w:rsidRPr="0062301D" w:rsidR="0062301D" w:rsidP="0062301D" w:rsidRDefault="0062301D" w14:paraId="760DD0DA" w14:textId="77777777">
      <w:pPr>
        <w:ind w:left="-360"/>
        <w:rPr>
          <w:b/>
          <w:bCs/>
        </w:rPr>
      </w:pPr>
      <w:r w:rsidRPr="0062301D">
        <w:rPr>
          <w:b/>
          <w:bCs/>
        </w:rPr>
        <w:t xml:space="preserve">Specialkost: </w:t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  <w:r w:rsidRPr="0062301D">
        <w:rPr>
          <w:b/>
          <w:u w:val="single"/>
        </w:rPr>
        <w:tab/>
      </w:r>
    </w:p>
    <w:p w:rsidRPr="0062301D" w:rsidR="0062301D" w:rsidP="0062301D" w:rsidRDefault="0062301D" w14:paraId="0B12419F" w14:textId="0A7F3DAF">
      <w:pPr>
        <w:ind w:left="-360"/>
        <w:rPr>
          <w:b/>
        </w:rPr>
      </w:pPr>
    </w:p>
    <w:p w:rsidRPr="0062301D" w:rsidR="004C3503" w:rsidP="0062301D" w:rsidRDefault="0062301D" w14:paraId="3AF7FF9C" w14:textId="73D6F952">
      <w:pPr>
        <w:ind w:left="-360"/>
        <w:rPr>
          <w:b/>
          <w:bCs/>
        </w:rPr>
      </w:pPr>
      <w:r w:rsidRPr="0062301D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9B4B01" wp14:editId="073B9677">
                <wp:simplePos x="0" y="0"/>
                <wp:positionH relativeFrom="column">
                  <wp:posOffset>3676650</wp:posOffset>
                </wp:positionH>
                <wp:positionV relativeFrom="paragraph">
                  <wp:posOffset>13335</wp:posOffset>
                </wp:positionV>
                <wp:extent cx="228600" cy="228600"/>
                <wp:effectExtent l="9525" t="7620" r="9525" b="11430"/>
                <wp:wrapNone/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181898C2">
              <v:rect id="Rectangle 19" style="position:absolute;margin-left:289.5pt;margin-top:1.05pt;width:18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4FEC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"/>
            </w:pict>
          </mc:Fallback>
        </mc:AlternateContent>
      </w:r>
      <w:r w:rsidRPr="0062301D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6287D7" wp14:editId="0D90A924">
                <wp:simplePos x="0" y="0"/>
                <wp:positionH relativeFrom="column">
                  <wp:posOffset>2571750</wp:posOffset>
                </wp:positionH>
                <wp:positionV relativeFrom="paragraph">
                  <wp:posOffset>3810</wp:posOffset>
                </wp:positionV>
                <wp:extent cx="228600" cy="228600"/>
                <wp:effectExtent l="9525" t="7620" r="9525" b="1143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6A99FC84">
              <v:rect id="Rectangle 18" style="position:absolute;margin-left:202.5pt;margin-top:.3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4BAF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"/>
            </w:pict>
          </mc:Fallback>
        </mc:AlternateContent>
      </w:r>
      <w:r w:rsidRPr="0062301D">
        <w:rPr>
          <w:b/>
          <w:bCs/>
        </w:rPr>
        <w:t>Önskas Logi o middag:                        JA                     NEJ</w:t>
      </w:r>
    </w:p>
    <w:sectPr w:rsidRPr="0062301D" w:rsidR="004C3503" w:rsidSect="00DD4CA4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7" w:h="16840" w:orient="portrait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594" w:rsidRDefault="00754594" w14:paraId="52B5EED2" w14:textId="77777777">
      <w:r>
        <w:separator/>
      </w:r>
    </w:p>
  </w:endnote>
  <w:endnote w:type="continuationSeparator" w:id="0">
    <w:p w:rsidR="00754594" w:rsidRDefault="00754594" w14:paraId="64552F98" w14:textId="77777777">
      <w:r>
        <w:continuationSeparator/>
      </w:r>
    </w:p>
  </w:endnote>
  <w:endnote w:type="continuationNotice" w:id="1">
    <w:p w:rsidR="00754594" w:rsidRDefault="00754594" w14:paraId="0060E84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0803D0" w:rsidRDefault="000803D0" w14:paraId="20A53880" w14:textId="77777777">
    <w:pPr>
      <w:pStyle w:val="Sidfot"/>
      <w:tabs>
        <w:tab w:val="clear" w:pos="4320"/>
        <w:tab w:val="left" w:pos="4440"/>
      </w:tabs>
    </w:pPr>
    <w:r>
      <w:tab/>
    </w:r>
    <w:r>
      <w:rPr>
        <w:noProof/>
      </w:rPr>
      <w:drawing>
        <wp:inline distT="0" distB="0" distL="0" distR="0" wp14:anchorId="59C7FFA0" wp14:editId="68A687F8">
          <wp:extent cx="1781175" cy="1057275"/>
          <wp:effectExtent l="0" t="0" r="9525" b="9525"/>
          <wp:docPr id="2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1017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778"/>
      <w:gridCol w:w="4395"/>
    </w:tblGrid>
    <w:tr w:rsidR="000803D0" w:rsidTr="002337A2" w14:paraId="1BCF4C36" w14:textId="77777777">
      <w:tc>
        <w:tcPr>
          <w:tcW w:w="5778" w:type="dxa"/>
        </w:tcPr>
        <w:p w:rsidRPr="009876C2" w:rsidR="000803D0" w:rsidP="001206C2" w:rsidRDefault="000803D0" w14:paraId="16793853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9876C2" w:rsidR="000803D0" w:rsidP="007F4ED8" w:rsidRDefault="000803D0" w14:paraId="437287C4" w14:textId="60D3EC85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POSTADRESS </w:t>
          </w:r>
          <w:proofErr w:type="spellStart"/>
          <w:r>
            <w:rPr>
              <w:sz w:val="16"/>
              <w:szCs w:val="16"/>
            </w:rPr>
            <w:t>Liedbergsgatan</w:t>
          </w:r>
          <w:proofErr w:type="spellEnd"/>
          <w:r>
            <w:rPr>
              <w:sz w:val="16"/>
              <w:szCs w:val="16"/>
            </w:rPr>
            <w:t xml:space="preserve"> 6, 352 31 Växjö</w:t>
          </w:r>
        </w:p>
      </w:tc>
    </w:tr>
    <w:tr w:rsidR="000803D0" w:rsidTr="002337A2" w14:paraId="4EF14E11" w14:textId="77777777">
      <w:tc>
        <w:tcPr>
          <w:tcW w:w="5778" w:type="dxa"/>
        </w:tcPr>
        <w:p w:rsidRPr="009876C2" w:rsidR="000803D0" w:rsidP="001206C2" w:rsidRDefault="000803D0" w14:paraId="7AAB7D91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9876C2" w:rsidR="000803D0" w:rsidP="001206C2" w:rsidRDefault="000803D0" w14:paraId="1FFD2E98" w14:textId="77777777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TELEFON </w:t>
          </w:r>
        </w:p>
      </w:tc>
    </w:tr>
    <w:tr w:rsidRPr="00CC1CD3" w:rsidR="000803D0" w:rsidTr="002337A2" w14:paraId="567F0E8F" w14:textId="77777777">
      <w:tc>
        <w:tcPr>
          <w:tcW w:w="5778" w:type="dxa"/>
        </w:tcPr>
        <w:p w:rsidRPr="009876C2" w:rsidR="000803D0" w:rsidP="001206C2" w:rsidRDefault="000803D0" w14:paraId="1A4CBBA5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CE738E" w:rsidR="000803D0" w:rsidP="004859CD" w:rsidRDefault="000803D0" w14:paraId="0CC757C6" w14:textId="77777777">
          <w:pPr>
            <w:pStyle w:val="Sidfot"/>
            <w:rPr>
              <w:sz w:val="16"/>
              <w:szCs w:val="16"/>
              <w:lang w:val="en-US"/>
            </w:rPr>
          </w:pPr>
          <w:r w:rsidRPr="00CE738E">
            <w:rPr>
              <w:sz w:val="16"/>
              <w:szCs w:val="16"/>
              <w:lang w:val="en-US"/>
            </w:rPr>
            <w:t xml:space="preserve">E-POST lo-smalandblekinge@lo.se    </w:t>
          </w:r>
        </w:p>
      </w:tc>
    </w:tr>
    <w:tr w:rsidRPr="00092FF1" w:rsidR="000803D0" w:rsidTr="002337A2" w14:paraId="7531A62C" w14:textId="77777777">
      <w:tc>
        <w:tcPr>
          <w:tcW w:w="5778" w:type="dxa"/>
        </w:tcPr>
        <w:p w:rsidRPr="00CE738E" w:rsidR="000803D0" w:rsidP="001206C2" w:rsidRDefault="000803D0" w14:paraId="635E76AA" w14:textId="77777777">
          <w:pPr>
            <w:pStyle w:val="Sidfot"/>
            <w:rPr>
              <w:sz w:val="16"/>
              <w:szCs w:val="16"/>
              <w:lang w:val="en-US"/>
            </w:rPr>
          </w:pPr>
        </w:p>
      </w:tc>
      <w:tc>
        <w:tcPr>
          <w:tcW w:w="4395" w:type="dxa"/>
        </w:tcPr>
        <w:p w:rsidRPr="004859CD" w:rsidR="000803D0" w:rsidP="001206C2" w:rsidRDefault="000803D0" w14:paraId="39FB351F" w14:textId="77777777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>HEMSIDA</w:t>
          </w:r>
        </w:p>
      </w:tc>
    </w:tr>
    <w:tr w:rsidRPr="00092FF1" w:rsidR="000803D0" w:rsidTr="002337A2" w14:paraId="1683E5F4" w14:textId="77777777">
      <w:tc>
        <w:tcPr>
          <w:tcW w:w="5778" w:type="dxa"/>
        </w:tcPr>
        <w:p w:rsidRPr="009876C2" w:rsidR="000803D0" w:rsidP="001206C2" w:rsidRDefault="000803D0" w14:paraId="0CC0E3DE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4859CD" w:rsidR="000803D0" w:rsidP="001206C2" w:rsidRDefault="000803D0" w14:paraId="5EF2751E" w14:textId="7B44CD19">
          <w:pPr>
            <w:pStyle w:val="Sidfot"/>
            <w:rPr>
              <w:sz w:val="16"/>
              <w:szCs w:val="16"/>
            </w:rPr>
          </w:pPr>
          <w:r w:rsidRPr="004859CD">
            <w:rPr>
              <w:sz w:val="16"/>
              <w:szCs w:val="16"/>
            </w:rPr>
            <w:t>O</w:t>
          </w:r>
          <w:r>
            <w:rPr>
              <w:sz w:val="16"/>
              <w:szCs w:val="16"/>
            </w:rPr>
            <w:t>RGANISATIONSNUMMER 835001–1121</w:t>
          </w:r>
        </w:p>
      </w:tc>
    </w:tr>
    <w:tr w:rsidRPr="00092FF1" w:rsidR="000803D0" w:rsidTr="002337A2" w14:paraId="353A3558" w14:textId="77777777">
      <w:tc>
        <w:tcPr>
          <w:tcW w:w="5778" w:type="dxa"/>
        </w:tcPr>
        <w:p w:rsidRPr="009876C2" w:rsidR="000803D0" w:rsidP="001206C2" w:rsidRDefault="000803D0" w14:paraId="5D198440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4859CD" w:rsidR="000803D0" w:rsidP="001206C2" w:rsidRDefault="000803D0" w14:paraId="36F37773" w14:textId="72DCA629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>BANKGIRO 5187–8882</w:t>
          </w:r>
        </w:p>
      </w:tc>
    </w:tr>
    <w:tr w:rsidRPr="00092FF1" w:rsidR="000803D0" w:rsidTr="002337A2" w14:paraId="190434E2" w14:textId="77777777">
      <w:tc>
        <w:tcPr>
          <w:tcW w:w="5778" w:type="dxa"/>
        </w:tcPr>
        <w:p w:rsidR="000803D0" w:rsidP="001206C2" w:rsidRDefault="000803D0" w14:paraId="151D3E26" w14:textId="77777777">
          <w:pPr>
            <w:pStyle w:val="Sidfot"/>
          </w:pPr>
        </w:p>
      </w:tc>
      <w:tc>
        <w:tcPr>
          <w:tcW w:w="4395" w:type="dxa"/>
        </w:tcPr>
        <w:p w:rsidRPr="00092FF1" w:rsidR="000803D0" w:rsidP="001206C2" w:rsidRDefault="000803D0" w14:paraId="1DE5EEBB" w14:textId="77777777">
          <w:pPr>
            <w:pStyle w:val="Sidfot"/>
            <w:rPr>
              <w:b/>
            </w:rPr>
          </w:pPr>
          <w:r>
            <w:rPr>
              <w:b/>
            </w:rPr>
            <w:t>LO-distriktet i Småland och Blekinge</w:t>
          </w:r>
        </w:p>
      </w:tc>
    </w:tr>
  </w:tbl>
  <w:p w:rsidRPr="00092FF1" w:rsidR="000803D0" w:rsidP="001206C2" w:rsidRDefault="000803D0" w14:paraId="516D7760" w14:textId="7777777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1017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778"/>
      <w:gridCol w:w="4395"/>
    </w:tblGrid>
    <w:tr w:rsidRPr="009876C2" w:rsidR="000803D0" w:rsidTr="000803D0" w14:paraId="3AD01FF8" w14:textId="77777777">
      <w:tc>
        <w:tcPr>
          <w:tcW w:w="5778" w:type="dxa"/>
        </w:tcPr>
        <w:p w:rsidRPr="009876C2" w:rsidR="000803D0" w:rsidP="00145BCF" w:rsidRDefault="000803D0" w14:paraId="6571ED93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9876C2" w:rsidR="000803D0" w:rsidP="00145BCF" w:rsidRDefault="000803D0" w14:paraId="5EB4027B" w14:textId="77777777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POSTADRESS </w:t>
          </w:r>
          <w:proofErr w:type="spellStart"/>
          <w:r>
            <w:rPr>
              <w:sz w:val="16"/>
              <w:szCs w:val="16"/>
            </w:rPr>
            <w:t>Liedbergsgatan</w:t>
          </w:r>
          <w:proofErr w:type="spellEnd"/>
          <w:r>
            <w:rPr>
              <w:sz w:val="16"/>
              <w:szCs w:val="16"/>
            </w:rPr>
            <w:t xml:space="preserve"> 8, 352 31 Växjö</w:t>
          </w:r>
        </w:p>
      </w:tc>
    </w:tr>
    <w:tr w:rsidRPr="009876C2" w:rsidR="000803D0" w:rsidTr="000803D0" w14:paraId="6ACF17E7" w14:textId="77777777">
      <w:tc>
        <w:tcPr>
          <w:tcW w:w="5778" w:type="dxa"/>
        </w:tcPr>
        <w:p w:rsidRPr="009876C2" w:rsidR="000803D0" w:rsidP="00145BCF" w:rsidRDefault="000803D0" w14:paraId="5D674D86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9876C2" w:rsidR="000803D0" w:rsidP="00145BCF" w:rsidRDefault="000803D0" w14:paraId="5F16051D" w14:textId="77777777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TELEFON </w:t>
          </w:r>
        </w:p>
      </w:tc>
    </w:tr>
    <w:tr w:rsidRPr="00CC1CD3" w:rsidR="000803D0" w:rsidTr="000803D0" w14:paraId="76A92408" w14:textId="77777777">
      <w:tc>
        <w:tcPr>
          <w:tcW w:w="5778" w:type="dxa"/>
        </w:tcPr>
        <w:p w:rsidRPr="009876C2" w:rsidR="000803D0" w:rsidP="00145BCF" w:rsidRDefault="000803D0" w14:paraId="25D4E81D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CE738E" w:rsidR="000803D0" w:rsidP="00145BCF" w:rsidRDefault="000803D0" w14:paraId="73D9694A" w14:textId="77777777">
          <w:pPr>
            <w:pStyle w:val="Sidfot"/>
            <w:rPr>
              <w:sz w:val="16"/>
              <w:szCs w:val="16"/>
              <w:lang w:val="en-US"/>
            </w:rPr>
          </w:pPr>
          <w:r w:rsidRPr="00CE738E">
            <w:rPr>
              <w:sz w:val="16"/>
              <w:szCs w:val="16"/>
              <w:lang w:val="en-US"/>
            </w:rPr>
            <w:t xml:space="preserve">E-POST lo-smalandblekinge@lo.se    </w:t>
          </w:r>
        </w:p>
      </w:tc>
    </w:tr>
    <w:tr w:rsidRPr="004859CD" w:rsidR="000803D0" w:rsidTr="000803D0" w14:paraId="266DBA99" w14:textId="77777777">
      <w:tc>
        <w:tcPr>
          <w:tcW w:w="5778" w:type="dxa"/>
        </w:tcPr>
        <w:p w:rsidRPr="00CE738E" w:rsidR="000803D0" w:rsidP="00145BCF" w:rsidRDefault="000803D0" w14:paraId="51D83354" w14:textId="77777777">
          <w:pPr>
            <w:pStyle w:val="Sidfot"/>
            <w:rPr>
              <w:sz w:val="16"/>
              <w:szCs w:val="16"/>
              <w:lang w:val="en-US"/>
            </w:rPr>
          </w:pPr>
        </w:p>
      </w:tc>
      <w:tc>
        <w:tcPr>
          <w:tcW w:w="4395" w:type="dxa"/>
        </w:tcPr>
        <w:p w:rsidRPr="004859CD" w:rsidR="000803D0" w:rsidP="00145BCF" w:rsidRDefault="000803D0" w14:paraId="6E35F10F" w14:textId="77777777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>HEMSIDA</w:t>
          </w:r>
        </w:p>
      </w:tc>
    </w:tr>
    <w:tr w:rsidRPr="004859CD" w:rsidR="000803D0" w:rsidTr="000803D0" w14:paraId="218F05C7" w14:textId="77777777">
      <w:tc>
        <w:tcPr>
          <w:tcW w:w="5778" w:type="dxa"/>
        </w:tcPr>
        <w:p w:rsidRPr="009876C2" w:rsidR="000803D0" w:rsidP="00145BCF" w:rsidRDefault="000803D0" w14:paraId="5A9C33A8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4859CD" w:rsidR="000803D0" w:rsidP="00145BCF" w:rsidRDefault="000803D0" w14:paraId="35769716" w14:textId="389CF46A">
          <w:pPr>
            <w:pStyle w:val="Sidfot"/>
            <w:rPr>
              <w:sz w:val="16"/>
              <w:szCs w:val="16"/>
            </w:rPr>
          </w:pPr>
          <w:r w:rsidRPr="004859CD">
            <w:rPr>
              <w:sz w:val="16"/>
              <w:szCs w:val="16"/>
            </w:rPr>
            <w:t>O</w:t>
          </w:r>
          <w:r>
            <w:rPr>
              <w:sz w:val="16"/>
              <w:szCs w:val="16"/>
            </w:rPr>
            <w:t>RGANISATIONSNUMMER 835001–1121</w:t>
          </w:r>
        </w:p>
      </w:tc>
    </w:tr>
    <w:tr w:rsidRPr="004859CD" w:rsidR="000803D0" w:rsidTr="000803D0" w14:paraId="3BDA5525" w14:textId="77777777">
      <w:tc>
        <w:tcPr>
          <w:tcW w:w="5778" w:type="dxa"/>
        </w:tcPr>
        <w:p w:rsidRPr="009876C2" w:rsidR="000803D0" w:rsidP="00145BCF" w:rsidRDefault="000803D0" w14:paraId="06DD7485" w14:textId="77777777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:rsidRPr="004859CD" w:rsidR="000803D0" w:rsidP="00145BCF" w:rsidRDefault="000803D0" w14:paraId="78CBC1E5" w14:textId="14AA4C59">
          <w:pPr>
            <w:pStyle w:val="Sidfot"/>
            <w:rPr>
              <w:sz w:val="16"/>
              <w:szCs w:val="16"/>
            </w:rPr>
          </w:pPr>
          <w:r>
            <w:rPr>
              <w:sz w:val="16"/>
              <w:szCs w:val="16"/>
            </w:rPr>
            <w:t>BANKGIRO 5187–8882</w:t>
          </w:r>
        </w:p>
      </w:tc>
    </w:tr>
    <w:tr w:rsidRPr="00092FF1" w:rsidR="000803D0" w:rsidTr="000803D0" w14:paraId="66068B05" w14:textId="77777777">
      <w:tc>
        <w:tcPr>
          <w:tcW w:w="5778" w:type="dxa"/>
        </w:tcPr>
        <w:p w:rsidR="000803D0" w:rsidP="00145BCF" w:rsidRDefault="000803D0" w14:paraId="42013619" w14:textId="77777777">
          <w:pPr>
            <w:pStyle w:val="Sidfot"/>
          </w:pPr>
        </w:p>
      </w:tc>
      <w:tc>
        <w:tcPr>
          <w:tcW w:w="4395" w:type="dxa"/>
        </w:tcPr>
        <w:p w:rsidRPr="00092FF1" w:rsidR="000803D0" w:rsidP="00145BCF" w:rsidRDefault="000803D0" w14:paraId="438525C3" w14:textId="77777777">
          <w:pPr>
            <w:pStyle w:val="Sidfot"/>
            <w:rPr>
              <w:b/>
            </w:rPr>
          </w:pPr>
          <w:r>
            <w:rPr>
              <w:b/>
            </w:rPr>
            <w:t>LO-distriktet i Småland och Blekinge</w:t>
          </w:r>
        </w:p>
      </w:tc>
    </w:tr>
  </w:tbl>
  <w:p w:rsidR="000803D0" w:rsidRDefault="000803D0" w14:paraId="766C8981" w14:textId="77777777">
    <w:pPr>
      <w:pStyle w:val="Sidfot"/>
      <w:tabs>
        <w:tab w:val="clear" w:pos="4320"/>
        <w:tab w:val="left" w:pos="44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594" w:rsidRDefault="00754594" w14:paraId="7959EF72" w14:textId="77777777">
      <w:r>
        <w:separator/>
      </w:r>
    </w:p>
  </w:footnote>
  <w:footnote w:type="continuationSeparator" w:id="0">
    <w:p w:rsidR="00754594" w:rsidRDefault="00754594" w14:paraId="69820FAE" w14:textId="77777777">
      <w:r>
        <w:continuationSeparator/>
      </w:r>
    </w:p>
  </w:footnote>
  <w:footnote w:type="continuationNotice" w:id="1">
    <w:p w:rsidR="00754594" w:rsidRDefault="00754594" w14:paraId="4E0FF33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3D0" w:rsidRDefault="00754594" w14:paraId="0C0ECA19" w14:textId="77777777">
    <w:pPr>
      <w:pStyle w:val="Sidhuvud"/>
      <w:framePr w:wrap="around" w:hAnchor="margin" w:vAnchor="text" w:xAlign="right" w:y="1"/>
      <w:rPr>
        <w:rStyle w:val="Sidnummer"/>
      </w:rPr>
    </w:pPr>
    <w:r>
      <w:rPr>
        <w:noProof/>
      </w:rPr>
      <w:pict w14:anchorId="74BD623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3pt;height:841.9pt;z-index:-251658239;mso-wrap-edited:f;mso-position-horizontal:center;mso-position-horizontal-relative:margin;mso-position-vertical:center;mso-position-vertical-relative:margin" wrapcoords="-27 0 -27 21561 21600 21561 21600 0 -27 0" o:spid="_x0000_s2062" type="#_x0000_t75">
          <v:imagedata o:title="LO_Kongress2012_A4-brev" r:id="rId1"/>
          <w10:wrap anchorx="margin" anchory="margin"/>
        </v:shape>
      </w:pict>
    </w:r>
    <w:r w:rsidR="000803D0">
      <w:rPr>
        <w:rStyle w:val="Sidnummer"/>
      </w:rPr>
      <w:fldChar w:fldCharType="begin"/>
    </w:r>
    <w:r w:rsidR="000803D0">
      <w:rPr>
        <w:rStyle w:val="Sidnummer"/>
      </w:rPr>
      <w:instrText xml:space="preserve">PAGE  </w:instrText>
    </w:r>
    <w:r w:rsidR="000803D0">
      <w:rPr>
        <w:rStyle w:val="Sidnummer"/>
      </w:rPr>
      <w:fldChar w:fldCharType="end"/>
    </w:r>
  </w:p>
  <w:p w:rsidR="000803D0" w:rsidRDefault="000803D0" w14:paraId="2E6BD948" w14:textId="77777777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3D0" w:rsidRDefault="00754594" w14:paraId="69711343" w14:textId="77777777">
    <w:pPr>
      <w:pStyle w:val="Sidhuvud"/>
      <w:framePr w:wrap="around" w:hAnchor="margin" w:vAnchor="text" w:xAlign="right" w:y="1"/>
      <w:rPr>
        <w:rStyle w:val="Sidnummer"/>
      </w:rPr>
    </w:pPr>
    <w:r>
      <w:rPr>
        <w:noProof/>
      </w:rPr>
      <w:pict w14:anchorId="206EE80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margin-left:0;margin-top:0;width:595.3pt;height:841.9pt;z-index:-251658240;mso-wrap-edited:f;mso-position-horizontal:center;mso-position-horizontal-relative:margin;mso-position-vertical:center;mso-position-vertical-relative:margin" wrapcoords="-27 0 -27 21561 21600 21561 21600 0 -27 0" o:spid="_x0000_s2061" type="#_x0000_t75">
          <v:imagedata o:title="LO_Kongress2012_A4-brev" r:id="rId1"/>
          <w10:wrap anchorx="margin" anchory="margin"/>
        </v:shape>
      </w:pict>
    </w:r>
    <w:r w:rsidR="000803D0">
      <w:rPr>
        <w:rStyle w:val="Sidnummer"/>
      </w:rPr>
      <w:fldChar w:fldCharType="begin"/>
    </w:r>
    <w:r w:rsidR="000803D0">
      <w:rPr>
        <w:rStyle w:val="Sidnummer"/>
      </w:rPr>
      <w:instrText xml:space="preserve">PAGE  </w:instrText>
    </w:r>
    <w:r w:rsidR="000803D0">
      <w:rPr>
        <w:rStyle w:val="Sidnummer"/>
      </w:rPr>
      <w:fldChar w:fldCharType="separate"/>
    </w:r>
    <w:r w:rsidR="000803D0">
      <w:rPr>
        <w:rStyle w:val="Sidnummer"/>
        <w:noProof/>
      </w:rPr>
      <w:t>2</w:t>
    </w:r>
    <w:r w:rsidR="000803D0">
      <w:rPr>
        <w:rStyle w:val="Sidnummer"/>
      </w:rPr>
      <w:fldChar w:fldCharType="end"/>
    </w:r>
  </w:p>
  <w:p w:rsidR="000803D0" w:rsidRDefault="000803D0" w14:paraId="31FCD72B" w14:textId="77777777">
    <w:pPr>
      <w:pStyle w:val="Sidhuvud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0803D0" w:rsidRDefault="000803D0" w14:paraId="16BC4C4B" w14:textId="77777777">
    <w:pPr>
      <w:pStyle w:val="Sidhuvud"/>
    </w:pPr>
    <w:r>
      <w:rPr>
        <w:rFonts w:ascii="Verdana" w:hAnsi="Verdana"/>
        <w:noProof/>
        <w:color w:val="6A6A6A"/>
      </w:rPr>
      <w:drawing>
        <wp:inline distT="0" distB="0" distL="0" distR="0" wp14:anchorId="57BB360B" wp14:editId="441534FD">
          <wp:extent cx="647700" cy="571500"/>
          <wp:effectExtent l="0" t="0" r="0" b="0"/>
          <wp:docPr id="3" name="Bild 1" descr="LO-Distriktet i Jönköpings lä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-Distriktet i Jönköpings lä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3D0" w:rsidRDefault="00754594" w14:paraId="089A0F75" w14:textId="77777777">
    <w:pPr>
      <w:pStyle w:val="Sidhuvud"/>
    </w:pPr>
    <w:r>
      <w:rPr>
        <w:noProof/>
      </w:rPr>
      <w:pict w14:anchorId="7C9EA47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" style="position:absolute;margin-left:0;margin-top:0;width:595.3pt;height:841.9pt;z-index:-251658238;mso-wrap-edited:f;mso-position-horizontal:center;mso-position-horizontal-relative:margin;mso-position-vertical:center;mso-position-vertical-relative:margin" wrapcoords="-27 0 -27 21561 21600 21561 21600 0 -27 0" o:spid="_x0000_s2065" type="#_x0000_t75">
          <v:imagedata o:title="LO_Kongress2012_A4-brev" r:id="rId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3D0" w:rsidRDefault="000803D0" w14:paraId="2096E941" w14:textId="64B25D5B">
    <w:pPr>
      <w:pStyle w:val="Sidhuvud"/>
      <w:framePr w:wrap="around" w:hAnchor="margin" w:vAnchor="text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2</w:t>
    </w:r>
    <w:r>
      <w:rPr>
        <w:rStyle w:val="Sidnummer"/>
      </w:rPr>
      <w:fldChar w:fldCharType="end"/>
    </w:r>
  </w:p>
  <w:p w:rsidR="000803D0" w:rsidRDefault="000803D0" w14:paraId="587F2EAA" w14:textId="77777777">
    <w:pPr>
      <w:pStyle w:val="Sidhuvud"/>
      <w:ind w:right="360"/>
    </w:pPr>
  </w:p>
  <w:p w:rsidR="000803D0" w:rsidRDefault="000803D0" w14:paraId="222E179C" w14:textId="77777777">
    <w:pPr>
      <w:pStyle w:val="Sidhuvud"/>
      <w:ind w:right="360"/>
    </w:pPr>
  </w:p>
  <w:p w:rsidR="000803D0" w:rsidRDefault="000803D0" w14:paraId="5D4C8C12" w14:textId="77777777">
    <w:pPr>
      <w:pStyle w:val="Sidhuvud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3D0" w:rsidRDefault="00754594" w14:paraId="12B8134E" w14:textId="77777777">
    <w:pPr>
      <w:pStyle w:val="Sidhuvud"/>
    </w:pPr>
    <w:r>
      <w:rPr>
        <w:noProof/>
      </w:rPr>
      <w:pict w14:anchorId="6D17C81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6" style="position:absolute;margin-left:0;margin-top:0;width:595.3pt;height:841.9pt;z-index:-251658237;mso-wrap-edited:f;mso-position-horizontal:center;mso-position-horizontal-relative:margin;mso-position-vertical:center;mso-position-vertical-relative:margin" wrapcoords="-27 0 -27 21561 21600 21561 21600 0 -27 0" o:spid="_x0000_s2066" type="#_x0000_t75">
          <v:imagedata o:title="LO_Kongress2012_A4-brev" r:id="rId1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10"/>
  <w:proofState w:spelling="clean" w:grammar="dirty"/>
  <w:attachedTemplate r:id="rId1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635"/>
    <w:rsid w:val="00003445"/>
    <w:rsid w:val="00003C8E"/>
    <w:rsid w:val="00005C0A"/>
    <w:rsid w:val="00007200"/>
    <w:rsid w:val="00016C1A"/>
    <w:rsid w:val="00027F21"/>
    <w:rsid w:val="000304EA"/>
    <w:rsid w:val="00031CC9"/>
    <w:rsid w:val="00032950"/>
    <w:rsid w:val="00033210"/>
    <w:rsid w:val="00036A53"/>
    <w:rsid w:val="000409C6"/>
    <w:rsid w:val="0004185E"/>
    <w:rsid w:val="000430C3"/>
    <w:rsid w:val="00043954"/>
    <w:rsid w:val="000451CF"/>
    <w:rsid w:val="00045F93"/>
    <w:rsid w:val="00046F6D"/>
    <w:rsid w:val="00051545"/>
    <w:rsid w:val="00052069"/>
    <w:rsid w:val="00052B82"/>
    <w:rsid w:val="00054114"/>
    <w:rsid w:val="00055F3F"/>
    <w:rsid w:val="00056FFA"/>
    <w:rsid w:val="000676EE"/>
    <w:rsid w:val="00070CE4"/>
    <w:rsid w:val="0007613D"/>
    <w:rsid w:val="000803D0"/>
    <w:rsid w:val="0009065E"/>
    <w:rsid w:val="00092FF1"/>
    <w:rsid w:val="00096204"/>
    <w:rsid w:val="000A2C01"/>
    <w:rsid w:val="000B4075"/>
    <w:rsid w:val="000B5296"/>
    <w:rsid w:val="000C03C0"/>
    <w:rsid w:val="000D648E"/>
    <w:rsid w:val="000D68FD"/>
    <w:rsid w:val="000D7929"/>
    <w:rsid w:val="000E32B1"/>
    <w:rsid w:val="000F1530"/>
    <w:rsid w:val="000F24F3"/>
    <w:rsid w:val="000F30B9"/>
    <w:rsid w:val="000F37DB"/>
    <w:rsid w:val="000F5E5E"/>
    <w:rsid w:val="00111DEE"/>
    <w:rsid w:val="00111FC7"/>
    <w:rsid w:val="00115C08"/>
    <w:rsid w:val="00117612"/>
    <w:rsid w:val="001206C2"/>
    <w:rsid w:val="00127EDA"/>
    <w:rsid w:val="001367F6"/>
    <w:rsid w:val="00142376"/>
    <w:rsid w:val="00145BCF"/>
    <w:rsid w:val="001502FF"/>
    <w:rsid w:val="00151599"/>
    <w:rsid w:val="00152C3A"/>
    <w:rsid w:val="00155616"/>
    <w:rsid w:val="0015635A"/>
    <w:rsid w:val="001632F2"/>
    <w:rsid w:val="001636DB"/>
    <w:rsid w:val="001667F3"/>
    <w:rsid w:val="001746D2"/>
    <w:rsid w:val="00191DEB"/>
    <w:rsid w:val="0019329D"/>
    <w:rsid w:val="00195E76"/>
    <w:rsid w:val="00195FD5"/>
    <w:rsid w:val="001C7F1F"/>
    <w:rsid w:val="001D60DE"/>
    <w:rsid w:val="001D7696"/>
    <w:rsid w:val="001E5258"/>
    <w:rsid w:val="001E7FFE"/>
    <w:rsid w:val="001F05AF"/>
    <w:rsid w:val="001F71EE"/>
    <w:rsid w:val="002152E9"/>
    <w:rsid w:val="00215B50"/>
    <w:rsid w:val="002200BD"/>
    <w:rsid w:val="0023195D"/>
    <w:rsid w:val="002337A2"/>
    <w:rsid w:val="002357CF"/>
    <w:rsid w:val="00240D7F"/>
    <w:rsid w:val="00240F1B"/>
    <w:rsid w:val="00241329"/>
    <w:rsid w:val="00250ACF"/>
    <w:rsid w:val="00251D25"/>
    <w:rsid w:val="00254A85"/>
    <w:rsid w:val="00265149"/>
    <w:rsid w:val="00266BAC"/>
    <w:rsid w:val="002800A4"/>
    <w:rsid w:val="002954C1"/>
    <w:rsid w:val="002A0433"/>
    <w:rsid w:val="002B2EDC"/>
    <w:rsid w:val="002D044F"/>
    <w:rsid w:val="002D3DB5"/>
    <w:rsid w:val="002D4705"/>
    <w:rsid w:val="002D7C06"/>
    <w:rsid w:val="002E31E5"/>
    <w:rsid w:val="002F221D"/>
    <w:rsid w:val="002F3AD5"/>
    <w:rsid w:val="002F6366"/>
    <w:rsid w:val="003041E1"/>
    <w:rsid w:val="00311096"/>
    <w:rsid w:val="0031448E"/>
    <w:rsid w:val="00315EF0"/>
    <w:rsid w:val="003217AE"/>
    <w:rsid w:val="00323E7D"/>
    <w:rsid w:val="003346F4"/>
    <w:rsid w:val="00336763"/>
    <w:rsid w:val="00345478"/>
    <w:rsid w:val="003621A2"/>
    <w:rsid w:val="00363304"/>
    <w:rsid w:val="00371109"/>
    <w:rsid w:val="003758BA"/>
    <w:rsid w:val="003836F8"/>
    <w:rsid w:val="00384137"/>
    <w:rsid w:val="00390058"/>
    <w:rsid w:val="0039320C"/>
    <w:rsid w:val="00396F45"/>
    <w:rsid w:val="003A0572"/>
    <w:rsid w:val="003A5F38"/>
    <w:rsid w:val="003B2597"/>
    <w:rsid w:val="003B7B85"/>
    <w:rsid w:val="003C10A7"/>
    <w:rsid w:val="003C1BD0"/>
    <w:rsid w:val="003C3D24"/>
    <w:rsid w:val="003C4850"/>
    <w:rsid w:val="003C6577"/>
    <w:rsid w:val="003E2058"/>
    <w:rsid w:val="003F14F8"/>
    <w:rsid w:val="003F53E8"/>
    <w:rsid w:val="003F6310"/>
    <w:rsid w:val="00404767"/>
    <w:rsid w:val="00405C5E"/>
    <w:rsid w:val="004073AE"/>
    <w:rsid w:val="00407E0C"/>
    <w:rsid w:val="00414ADC"/>
    <w:rsid w:val="00417444"/>
    <w:rsid w:val="00422B10"/>
    <w:rsid w:val="0042522F"/>
    <w:rsid w:val="00436BCF"/>
    <w:rsid w:val="00440FEC"/>
    <w:rsid w:val="00444AEB"/>
    <w:rsid w:val="00460BA7"/>
    <w:rsid w:val="00461A2B"/>
    <w:rsid w:val="004658A7"/>
    <w:rsid w:val="00470612"/>
    <w:rsid w:val="004709B9"/>
    <w:rsid w:val="00471B4A"/>
    <w:rsid w:val="00473CE3"/>
    <w:rsid w:val="00481C31"/>
    <w:rsid w:val="004859CD"/>
    <w:rsid w:val="004A0D07"/>
    <w:rsid w:val="004A3905"/>
    <w:rsid w:val="004A6A16"/>
    <w:rsid w:val="004B600D"/>
    <w:rsid w:val="004C1ECE"/>
    <w:rsid w:val="004C3375"/>
    <w:rsid w:val="004C3503"/>
    <w:rsid w:val="004C63AF"/>
    <w:rsid w:val="004D1F16"/>
    <w:rsid w:val="004D602D"/>
    <w:rsid w:val="004D6D1E"/>
    <w:rsid w:val="004E3835"/>
    <w:rsid w:val="004E4105"/>
    <w:rsid w:val="005016D4"/>
    <w:rsid w:val="0050434B"/>
    <w:rsid w:val="00504715"/>
    <w:rsid w:val="00513762"/>
    <w:rsid w:val="005215EF"/>
    <w:rsid w:val="0052613A"/>
    <w:rsid w:val="0053244D"/>
    <w:rsid w:val="005643A0"/>
    <w:rsid w:val="00570845"/>
    <w:rsid w:val="00576BA7"/>
    <w:rsid w:val="00584F3A"/>
    <w:rsid w:val="005850CE"/>
    <w:rsid w:val="005879A0"/>
    <w:rsid w:val="00592044"/>
    <w:rsid w:val="00594F5A"/>
    <w:rsid w:val="00596C50"/>
    <w:rsid w:val="005A28EC"/>
    <w:rsid w:val="005B008F"/>
    <w:rsid w:val="005B430C"/>
    <w:rsid w:val="005C11D7"/>
    <w:rsid w:val="005C529C"/>
    <w:rsid w:val="005D3A30"/>
    <w:rsid w:val="005E53F6"/>
    <w:rsid w:val="005F5683"/>
    <w:rsid w:val="0060001F"/>
    <w:rsid w:val="00600BA0"/>
    <w:rsid w:val="00603BEC"/>
    <w:rsid w:val="00611E3D"/>
    <w:rsid w:val="00615B64"/>
    <w:rsid w:val="00616EA2"/>
    <w:rsid w:val="00617579"/>
    <w:rsid w:val="0062301D"/>
    <w:rsid w:val="006243D3"/>
    <w:rsid w:val="00624A81"/>
    <w:rsid w:val="00624E0B"/>
    <w:rsid w:val="0063109C"/>
    <w:rsid w:val="00634D7F"/>
    <w:rsid w:val="00644F6B"/>
    <w:rsid w:val="00651080"/>
    <w:rsid w:val="006535B7"/>
    <w:rsid w:val="006543E1"/>
    <w:rsid w:val="00664704"/>
    <w:rsid w:val="00666D44"/>
    <w:rsid w:val="0067552D"/>
    <w:rsid w:val="006821B7"/>
    <w:rsid w:val="00682394"/>
    <w:rsid w:val="00691283"/>
    <w:rsid w:val="00696C62"/>
    <w:rsid w:val="006A0A36"/>
    <w:rsid w:val="006A2439"/>
    <w:rsid w:val="006C50DF"/>
    <w:rsid w:val="006C51F4"/>
    <w:rsid w:val="006D39E7"/>
    <w:rsid w:val="006D49EE"/>
    <w:rsid w:val="006E3669"/>
    <w:rsid w:val="006E58D0"/>
    <w:rsid w:val="006E5B6A"/>
    <w:rsid w:val="006E7A6C"/>
    <w:rsid w:val="006F1F28"/>
    <w:rsid w:val="006F728E"/>
    <w:rsid w:val="006F7B1F"/>
    <w:rsid w:val="00703FD6"/>
    <w:rsid w:val="00704396"/>
    <w:rsid w:val="00712EAC"/>
    <w:rsid w:val="007215E1"/>
    <w:rsid w:val="00727719"/>
    <w:rsid w:val="00731CE4"/>
    <w:rsid w:val="0073510B"/>
    <w:rsid w:val="0073679A"/>
    <w:rsid w:val="00743E78"/>
    <w:rsid w:val="00744C59"/>
    <w:rsid w:val="0075256D"/>
    <w:rsid w:val="00754594"/>
    <w:rsid w:val="00756791"/>
    <w:rsid w:val="0076727C"/>
    <w:rsid w:val="00771442"/>
    <w:rsid w:val="007767D5"/>
    <w:rsid w:val="00781EA3"/>
    <w:rsid w:val="00782102"/>
    <w:rsid w:val="00797E1A"/>
    <w:rsid w:val="007A050C"/>
    <w:rsid w:val="007C5637"/>
    <w:rsid w:val="007E3577"/>
    <w:rsid w:val="007E3F08"/>
    <w:rsid w:val="007E7954"/>
    <w:rsid w:val="007F17B1"/>
    <w:rsid w:val="007F23C2"/>
    <w:rsid w:val="007F4ED8"/>
    <w:rsid w:val="00826B4B"/>
    <w:rsid w:val="00831BAD"/>
    <w:rsid w:val="00835079"/>
    <w:rsid w:val="008357DD"/>
    <w:rsid w:val="00836670"/>
    <w:rsid w:val="00836B3A"/>
    <w:rsid w:val="008372F0"/>
    <w:rsid w:val="00843504"/>
    <w:rsid w:val="008511E4"/>
    <w:rsid w:val="00857653"/>
    <w:rsid w:val="0088296E"/>
    <w:rsid w:val="00884838"/>
    <w:rsid w:val="00890F2F"/>
    <w:rsid w:val="008A1FFE"/>
    <w:rsid w:val="008B3807"/>
    <w:rsid w:val="008C1464"/>
    <w:rsid w:val="008C3646"/>
    <w:rsid w:val="008D37CF"/>
    <w:rsid w:val="008D3D15"/>
    <w:rsid w:val="008D4C76"/>
    <w:rsid w:val="008D7203"/>
    <w:rsid w:val="008D7554"/>
    <w:rsid w:val="008E34B8"/>
    <w:rsid w:val="008E3CAB"/>
    <w:rsid w:val="008F725A"/>
    <w:rsid w:val="008F7C3B"/>
    <w:rsid w:val="00900E33"/>
    <w:rsid w:val="00901CC5"/>
    <w:rsid w:val="009032AE"/>
    <w:rsid w:val="0091486E"/>
    <w:rsid w:val="00915018"/>
    <w:rsid w:val="0092364E"/>
    <w:rsid w:val="00924D5C"/>
    <w:rsid w:val="00932D04"/>
    <w:rsid w:val="009350B8"/>
    <w:rsid w:val="009440C5"/>
    <w:rsid w:val="00951EC9"/>
    <w:rsid w:val="00952480"/>
    <w:rsid w:val="009529E5"/>
    <w:rsid w:val="009530C8"/>
    <w:rsid w:val="00980719"/>
    <w:rsid w:val="00985CB5"/>
    <w:rsid w:val="009865C8"/>
    <w:rsid w:val="009876C2"/>
    <w:rsid w:val="00993B43"/>
    <w:rsid w:val="00995466"/>
    <w:rsid w:val="009B0773"/>
    <w:rsid w:val="009B4F06"/>
    <w:rsid w:val="009B6546"/>
    <w:rsid w:val="009C5E85"/>
    <w:rsid w:val="009F3593"/>
    <w:rsid w:val="00A04D48"/>
    <w:rsid w:val="00A13498"/>
    <w:rsid w:val="00A14FA1"/>
    <w:rsid w:val="00A1520B"/>
    <w:rsid w:val="00A23BC3"/>
    <w:rsid w:val="00A26412"/>
    <w:rsid w:val="00A269A0"/>
    <w:rsid w:val="00A304CF"/>
    <w:rsid w:val="00A3132A"/>
    <w:rsid w:val="00A35A20"/>
    <w:rsid w:val="00A44A8A"/>
    <w:rsid w:val="00A45BF4"/>
    <w:rsid w:val="00A5610C"/>
    <w:rsid w:val="00A63042"/>
    <w:rsid w:val="00A714D7"/>
    <w:rsid w:val="00A71D9A"/>
    <w:rsid w:val="00A83A00"/>
    <w:rsid w:val="00A84908"/>
    <w:rsid w:val="00A849EA"/>
    <w:rsid w:val="00A9078C"/>
    <w:rsid w:val="00A94736"/>
    <w:rsid w:val="00A971DD"/>
    <w:rsid w:val="00AA1AF2"/>
    <w:rsid w:val="00AA3073"/>
    <w:rsid w:val="00AC0C7F"/>
    <w:rsid w:val="00AC13C3"/>
    <w:rsid w:val="00AD02BC"/>
    <w:rsid w:val="00AD3CA8"/>
    <w:rsid w:val="00AD5B9F"/>
    <w:rsid w:val="00AD6E23"/>
    <w:rsid w:val="00AD7B67"/>
    <w:rsid w:val="00AD7D09"/>
    <w:rsid w:val="00AE47EC"/>
    <w:rsid w:val="00AF1860"/>
    <w:rsid w:val="00AF34B8"/>
    <w:rsid w:val="00AF437B"/>
    <w:rsid w:val="00AF631C"/>
    <w:rsid w:val="00AF63E6"/>
    <w:rsid w:val="00B04113"/>
    <w:rsid w:val="00B07CC2"/>
    <w:rsid w:val="00B219D6"/>
    <w:rsid w:val="00B36E4D"/>
    <w:rsid w:val="00B4060F"/>
    <w:rsid w:val="00B45F62"/>
    <w:rsid w:val="00B50183"/>
    <w:rsid w:val="00B61EEA"/>
    <w:rsid w:val="00B65D0F"/>
    <w:rsid w:val="00B71957"/>
    <w:rsid w:val="00B7474F"/>
    <w:rsid w:val="00B8218F"/>
    <w:rsid w:val="00B847A0"/>
    <w:rsid w:val="00B96C1F"/>
    <w:rsid w:val="00BA10B8"/>
    <w:rsid w:val="00BA21EF"/>
    <w:rsid w:val="00BA47A6"/>
    <w:rsid w:val="00BB0481"/>
    <w:rsid w:val="00BB08D2"/>
    <w:rsid w:val="00BB7552"/>
    <w:rsid w:val="00BC6302"/>
    <w:rsid w:val="00BC7AD9"/>
    <w:rsid w:val="00BE43F6"/>
    <w:rsid w:val="00BE4766"/>
    <w:rsid w:val="00BF024B"/>
    <w:rsid w:val="00BF38C7"/>
    <w:rsid w:val="00BF4D42"/>
    <w:rsid w:val="00C03C7B"/>
    <w:rsid w:val="00C10528"/>
    <w:rsid w:val="00C10888"/>
    <w:rsid w:val="00C115DD"/>
    <w:rsid w:val="00C1348C"/>
    <w:rsid w:val="00C14734"/>
    <w:rsid w:val="00C234E0"/>
    <w:rsid w:val="00C267D9"/>
    <w:rsid w:val="00C26A2C"/>
    <w:rsid w:val="00C34782"/>
    <w:rsid w:val="00C40197"/>
    <w:rsid w:val="00C4236D"/>
    <w:rsid w:val="00C43C76"/>
    <w:rsid w:val="00C646D2"/>
    <w:rsid w:val="00C6480C"/>
    <w:rsid w:val="00C66D33"/>
    <w:rsid w:val="00C719BF"/>
    <w:rsid w:val="00C95D20"/>
    <w:rsid w:val="00CA0562"/>
    <w:rsid w:val="00CA38DB"/>
    <w:rsid w:val="00CA52A7"/>
    <w:rsid w:val="00CA6394"/>
    <w:rsid w:val="00CB11CD"/>
    <w:rsid w:val="00CB3391"/>
    <w:rsid w:val="00CB7C1C"/>
    <w:rsid w:val="00CC1CD3"/>
    <w:rsid w:val="00CC56F3"/>
    <w:rsid w:val="00CC6179"/>
    <w:rsid w:val="00CC64DF"/>
    <w:rsid w:val="00CD19C4"/>
    <w:rsid w:val="00CE0A80"/>
    <w:rsid w:val="00CE2DD1"/>
    <w:rsid w:val="00CE65A0"/>
    <w:rsid w:val="00CE738E"/>
    <w:rsid w:val="00CF13DB"/>
    <w:rsid w:val="00D0056E"/>
    <w:rsid w:val="00D04EDC"/>
    <w:rsid w:val="00D0658F"/>
    <w:rsid w:val="00D173DC"/>
    <w:rsid w:val="00D412D2"/>
    <w:rsid w:val="00D43DA0"/>
    <w:rsid w:val="00D565DB"/>
    <w:rsid w:val="00D56E60"/>
    <w:rsid w:val="00D643BF"/>
    <w:rsid w:val="00D6734C"/>
    <w:rsid w:val="00D67CB3"/>
    <w:rsid w:val="00D7086C"/>
    <w:rsid w:val="00D810F9"/>
    <w:rsid w:val="00D90B59"/>
    <w:rsid w:val="00D90C0F"/>
    <w:rsid w:val="00D91636"/>
    <w:rsid w:val="00D922AB"/>
    <w:rsid w:val="00D93BC1"/>
    <w:rsid w:val="00DC087F"/>
    <w:rsid w:val="00DC4DA0"/>
    <w:rsid w:val="00DC7CDF"/>
    <w:rsid w:val="00DD23CB"/>
    <w:rsid w:val="00DD4CA4"/>
    <w:rsid w:val="00DD66CC"/>
    <w:rsid w:val="00DE2919"/>
    <w:rsid w:val="00DE538F"/>
    <w:rsid w:val="00DF723C"/>
    <w:rsid w:val="00E11E1E"/>
    <w:rsid w:val="00E14625"/>
    <w:rsid w:val="00E15AE1"/>
    <w:rsid w:val="00E16F44"/>
    <w:rsid w:val="00E21E12"/>
    <w:rsid w:val="00E2212A"/>
    <w:rsid w:val="00E24A07"/>
    <w:rsid w:val="00E345B1"/>
    <w:rsid w:val="00E36F34"/>
    <w:rsid w:val="00E40C26"/>
    <w:rsid w:val="00E4430E"/>
    <w:rsid w:val="00E50814"/>
    <w:rsid w:val="00E5326B"/>
    <w:rsid w:val="00E53976"/>
    <w:rsid w:val="00E5780E"/>
    <w:rsid w:val="00E57E2B"/>
    <w:rsid w:val="00E61DE4"/>
    <w:rsid w:val="00E6706A"/>
    <w:rsid w:val="00E67926"/>
    <w:rsid w:val="00E71590"/>
    <w:rsid w:val="00E756A1"/>
    <w:rsid w:val="00E75850"/>
    <w:rsid w:val="00E828EB"/>
    <w:rsid w:val="00EA14C4"/>
    <w:rsid w:val="00EB2529"/>
    <w:rsid w:val="00EB3521"/>
    <w:rsid w:val="00EB572A"/>
    <w:rsid w:val="00EB5A13"/>
    <w:rsid w:val="00EC387A"/>
    <w:rsid w:val="00EC5B0B"/>
    <w:rsid w:val="00EC7078"/>
    <w:rsid w:val="00ED149B"/>
    <w:rsid w:val="00ED5E81"/>
    <w:rsid w:val="00EE060B"/>
    <w:rsid w:val="00EE324D"/>
    <w:rsid w:val="00EE5109"/>
    <w:rsid w:val="00EE60C4"/>
    <w:rsid w:val="00EF1328"/>
    <w:rsid w:val="00EF5B9C"/>
    <w:rsid w:val="00EF5F91"/>
    <w:rsid w:val="00F1061B"/>
    <w:rsid w:val="00F1319B"/>
    <w:rsid w:val="00F20591"/>
    <w:rsid w:val="00F22D6F"/>
    <w:rsid w:val="00F25151"/>
    <w:rsid w:val="00F3145B"/>
    <w:rsid w:val="00F3186A"/>
    <w:rsid w:val="00F32508"/>
    <w:rsid w:val="00F44D0E"/>
    <w:rsid w:val="00F6126A"/>
    <w:rsid w:val="00F6242B"/>
    <w:rsid w:val="00F64FB8"/>
    <w:rsid w:val="00F65B35"/>
    <w:rsid w:val="00F74635"/>
    <w:rsid w:val="00F76CCB"/>
    <w:rsid w:val="00F81BF1"/>
    <w:rsid w:val="00F82D72"/>
    <w:rsid w:val="00F83E8E"/>
    <w:rsid w:val="00F85BDE"/>
    <w:rsid w:val="00F87AB1"/>
    <w:rsid w:val="00F97847"/>
    <w:rsid w:val="00FA0F9B"/>
    <w:rsid w:val="00FA517D"/>
    <w:rsid w:val="00FB3040"/>
    <w:rsid w:val="00FC1F1B"/>
    <w:rsid w:val="00FC462D"/>
    <w:rsid w:val="00FD059D"/>
    <w:rsid w:val="00FD1921"/>
    <w:rsid w:val="00FE0C21"/>
    <w:rsid w:val="00FE587F"/>
    <w:rsid w:val="00FF77A8"/>
    <w:rsid w:val="00FF7CA6"/>
    <w:rsid w:val="2ABDB693"/>
    <w:rsid w:val="43FBC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469C8A9E"/>
  <w14:defaultImageDpi w14:val="300"/>
  <w15:docId w15:val="{29EF40CB-0013-4D71-9594-F28CABF3E26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 w:cs="Arial"/>
      <w:bCs/>
      <w:szCs w:val="26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rFonts w:ascii="Arial" w:hAnsi="Arial"/>
      <w:bCs/>
      <w:i/>
      <w:szCs w:val="28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Brevhuvud" w:customStyle="1">
    <w:name w:val="Brevhuvud"/>
    <w:basedOn w:val="Normal"/>
    <w:rPr>
      <w:rFonts w:ascii="Arial" w:hAnsi="Arial"/>
      <w:sz w:val="12"/>
    </w:rPr>
  </w:style>
  <w:style w:type="paragraph" w:styleId="Sidhuvud">
    <w:name w:val="header"/>
    <w:basedOn w:val="Normal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character" w:styleId="Sidnummer">
    <w:name w:val="page number"/>
    <w:basedOn w:val="Standardstycketeckensnitt"/>
  </w:style>
  <w:style w:type="paragraph" w:styleId="Ballongtext">
    <w:name w:val="Balloon Text"/>
    <w:basedOn w:val="Normal"/>
    <w:link w:val="BallongtextChar"/>
    <w:rsid w:val="00EE324D"/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basedOn w:val="Standardstycketeckensnitt"/>
    <w:link w:val="Ballongtext"/>
    <w:rsid w:val="00EE324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1206C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basedOn w:val="Standardstycketeckensnitt"/>
    <w:rsid w:val="00092FF1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FE0C21"/>
    <w:pPr>
      <w:spacing w:before="100" w:beforeAutospacing="1" w:after="100" w:afterAutospacing="1"/>
    </w:pPr>
  </w:style>
  <w:style w:type="paragraph" w:styleId="Indragetstycke">
    <w:name w:val="Block Text"/>
    <w:basedOn w:val="Normal"/>
    <w:rsid w:val="00B219D6"/>
    <w:pPr>
      <w:tabs>
        <w:tab w:val="left" w:pos="2880"/>
      </w:tabs>
      <w:ind w:left="2880" w:right="202"/>
    </w:pPr>
    <w:rPr>
      <w:rFonts w:ascii="Arial" w:hAnsi="Arial" w:cs="Arial"/>
    </w:rPr>
  </w:style>
  <w:style w:type="paragraph" w:styleId="Brdtextmedindrag">
    <w:name w:val="Body Text Indent"/>
    <w:basedOn w:val="Normal"/>
    <w:link w:val="BrdtextmedindragChar"/>
    <w:rsid w:val="00B219D6"/>
    <w:pPr>
      <w:ind w:left="1800"/>
    </w:pPr>
    <w:rPr>
      <w:rFonts w:ascii="Arial" w:hAnsi="Arial"/>
    </w:rPr>
  </w:style>
  <w:style w:type="character" w:styleId="BrdtextmedindragChar" w:customStyle="1">
    <w:name w:val="Brödtext med indrag Char"/>
    <w:basedOn w:val="Standardstycketeckensnitt"/>
    <w:link w:val="Brdtextmedindrag"/>
    <w:rsid w:val="00B219D6"/>
    <w:rPr>
      <w:rFonts w:ascii="Arial" w:hAnsi="Arial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E24A07"/>
    <w:rPr>
      <w:color w:val="808080"/>
      <w:shd w:val="clear" w:color="auto" w:fill="E6E6E6"/>
    </w:rPr>
  </w:style>
  <w:style w:type="paragraph" w:styleId="Brdtext">
    <w:name w:val="Body Text"/>
    <w:basedOn w:val="Normal"/>
    <w:link w:val="BrdtextChar"/>
    <w:semiHidden/>
    <w:unhideWhenUsed/>
    <w:rsid w:val="0062301D"/>
    <w:pPr>
      <w:spacing w:after="120"/>
    </w:pPr>
  </w:style>
  <w:style w:type="character" w:styleId="BrdtextChar" w:customStyle="1">
    <w:name w:val="Brödtext Char"/>
    <w:basedOn w:val="Standardstycketeckensnitt"/>
    <w:link w:val="Brdtext"/>
    <w:semiHidden/>
    <w:rsid w:val="006230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header" Target="header5.xml" Id="rId17" /><Relationship Type="http://schemas.openxmlformats.org/officeDocument/2006/relationships/customXml" Target="../customXml/item2.xml" Id="rId2" /><Relationship Type="http://schemas.openxmlformats.org/officeDocument/2006/relationships/header" Target="header4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header" Target="header6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Worddokument\Mallar\LO-distriktet%20nya\2016%20Brevmall%20ny%20logga%20v&#228;nster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-dokument" ma:contentTypeID="0x010100EB6FCA63403E264BA9E2643A684F16390043986E8683E3324FBF54E488DB287DCA" ma:contentTypeVersion="3" ma:contentTypeDescription="" ma:contentTypeScope="" ma:versionID="b87d4a7534ae67b78b8c47176f75a367">
  <xsd:schema xmlns:xsd="http://www.w3.org/2001/XMLSchema" xmlns:xs="http://www.w3.org/2001/XMLSchema" xmlns:p="http://schemas.microsoft.com/office/2006/metadata/properties" xmlns:ns2="a3fd6bb3-fa2b-4d01-879d-375cc83a77cf" targetNamespace="http://schemas.microsoft.com/office/2006/metadata/properties" ma:root="true" ma:fieldsID="4feb1e79df41e6ee1f34e117f7d7d978" ns2:_="">
    <xsd:import namespace="a3fd6bb3-fa2b-4d01-879d-375cc83a77cf"/>
    <xsd:element name="properties">
      <xsd:complexType>
        <xsd:sequence>
          <xsd:element name="documentManagement">
            <xsd:complexType>
              <xsd:all>
                <xsd:element ref="ns2:h02a695b202e4d4f9322ca3e31e577c3" minOccurs="0"/>
                <xsd:element ref="ns2:TaxCatchAll" minOccurs="0"/>
                <xsd:element ref="ns2:TaxCatchAllLabel" minOccurs="0"/>
                <xsd:element ref="ns2:c1eca80350fc4e77b7e08d1b2f082f5c" minOccurs="0"/>
                <xsd:element ref="ns2:b2d606e48b194eeebe79ec80d51b5d65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d6bb3-fa2b-4d01-879d-375cc83a77cf" elementFormDefault="qualified">
    <xsd:import namespace="http://schemas.microsoft.com/office/2006/documentManagement/types"/>
    <xsd:import namespace="http://schemas.microsoft.com/office/infopath/2007/PartnerControls"/>
    <xsd:element name="h02a695b202e4d4f9322ca3e31e577c3" ma:index="8" nillable="true" ma:taxonomy="true" ma:internalName="h02a695b202e4d4f9322ca3e31e577c3" ma:taxonomyFieldName="LOInformationCategory" ma:displayName="Informationskategori" ma:fieldId="{102a695b-202e-4d4f-9322-ca3e31e577c3}" ma:sspId="2bff086d-41a8-4745-9178-e8212c6286bf" ma:termSetId="a5b2dc81-ea59-449d-8e24-62a1b937d6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f2e6fe00-974c-4840-910f-cbb7368e4dd2}" ma:internalName="TaxCatchAll" ma:showField="CatchAllData" ma:web="1e9ef54d-89a2-4de7-b9a6-c4b5ee3075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2e6fe00-974c-4840-910f-cbb7368e4dd2}" ma:internalName="TaxCatchAllLabel" ma:readOnly="true" ma:showField="CatchAllDataLabel" ma:web="1e9ef54d-89a2-4de7-b9a6-c4b5ee3075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1eca80350fc4e77b7e08d1b2f082f5c" ma:index="12" nillable="true" ma:taxonomy="true" ma:internalName="c1eca80350fc4e77b7e08d1b2f082f5c" ma:taxonomyFieldName="LOOrganisationUnit" ma:displayName="Organisation" ma:fieldId="{c1eca803-50fc-4e77-b7e0-8d1b2f082f5c}" ma:sspId="2bff086d-41a8-4745-9178-e8212c6286bf" ma:termSetId="b20497ff-6888-4d2d-b45e-99f0170c93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2d606e48b194eeebe79ec80d51b5d65" ma:index="14" nillable="true" ma:taxonomy="true" ma:internalName="b2d606e48b194eeebe79ec80d51b5d65" ma:taxonomyFieldName="LOSubjectArea" ma:displayName="Sakområden" ma:fieldId="{b2d606e4-8b19-4eee-be79-ec80d51b5d65}" ma:taxonomyMulti="true" ma:sspId="2bff086d-41a8-4745-9178-e8212c6286bf" ma:termSetId="b0f7d562-c213-470b-abae-93f8b62886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Företagsnyckelord" ma:fieldId="{23f27201-bee3-471e-b2e7-b64fd8b7ca38}" ma:taxonomyMulti="true" ma:sspId="2bff086d-41a8-4745-9178-e8212c628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bff086d-41a8-4745-9178-e8212c6286bf" ContentTypeId="0x010100EB6FCA63403E264BA9E2643A684F1639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1eca80350fc4e77b7e08d1b2f082f5c xmlns="a3fd6bb3-fa2b-4d01-879d-375cc83a77cf">
      <Terms xmlns="http://schemas.microsoft.com/office/infopath/2007/PartnerControls">
        <TermInfo xmlns="http://schemas.microsoft.com/office/infopath/2007/PartnerControls">
          <TermName xmlns="http://schemas.microsoft.com/office/infopath/2007/PartnerControls">Småland och Blekinge</TermName>
          <TermId xmlns="http://schemas.microsoft.com/office/infopath/2007/PartnerControls">e4e8c5b8-9f80-446c-a150-635eb2812537</TermId>
        </TermInfo>
      </Terms>
    </c1eca80350fc4e77b7e08d1b2f082f5c>
    <b2d606e48b194eeebe79ec80d51b5d65 xmlns="a3fd6bb3-fa2b-4d01-879d-375cc83a77cf">
      <Terms xmlns="http://schemas.microsoft.com/office/infopath/2007/PartnerControls"/>
    </b2d606e48b194eeebe79ec80d51b5d65>
    <TaxKeywordTaxHTField xmlns="a3fd6bb3-fa2b-4d01-879d-375cc83a77cf">
      <Terms xmlns="http://schemas.microsoft.com/office/infopath/2007/PartnerControls"/>
    </TaxKeywordTaxHTField>
    <TaxCatchAll xmlns="a3fd6bb3-fa2b-4d01-879d-375cc83a77cf">
      <Value>1</Value>
    </TaxCatchAll>
    <h02a695b202e4d4f9322ca3e31e577c3 xmlns="a3fd6bb3-fa2b-4d01-879d-375cc83a77cf">
      <Terms xmlns="http://schemas.microsoft.com/office/infopath/2007/PartnerControls"/>
    </h02a695b202e4d4f9322ca3e31e577c3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FFAF6-0156-42B9-A940-A844437B3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fd6bb3-fa2b-4d01-879d-375cc83a7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75EBB9-98B8-4A3A-A0AC-CB343A29B89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6ADDA967-4230-4912-8E40-3242E3ED06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19F78B-F318-4C3C-A140-BBECFA96B435}">
  <ds:schemaRefs>
    <ds:schemaRef ds:uri="http://schemas.microsoft.com/office/2006/metadata/properties"/>
    <ds:schemaRef ds:uri="http://schemas.microsoft.com/office/infopath/2007/PartnerControls"/>
    <ds:schemaRef ds:uri="a3fd6bb3-fa2b-4d01-879d-375cc83a77cf"/>
  </ds:schemaRefs>
</ds:datastoreItem>
</file>

<file path=customXml/itemProps5.xml><?xml version="1.0" encoding="utf-8"?>
<ds:datastoreItem xmlns:ds="http://schemas.openxmlformats.org/officeDocument/2006/customXml" ds:itemID="{5EAE432F-AAF3-4AF9-B536-60CBBF8D9F8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2016 Brevmall ny logga vänster</ap:Template>
  <ap:Application>Microsoft Office Word</ap:Application>
  <ap:DocSecurity>0</ap:DocSecurity>
  <ap:ScaleCrop>false</ap:ScaleCrop>
  <ap:Company>LO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Ingegerd Andersson</dc:creator>
  <cp:lastModifiedBy>Conny Kristensen</cp:lastModifiedBy>
  <cp:revision>7</cp:revision>
  <cp:lastPrinted>2017-12-07T12:08:00Z</cp:lastPrinted>
  <dcterms:created xsi:type="dcterms:W3CDTF">2017-11-29T13:00:00Z</dcterms:created>
  <dcterms:modified xsi:type="dcterms:W3CDTF">2019-01-10T12:36:41Z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0x010100EB6FCA63403E264BA9E2643A684F16390043986E8683E3324FBF54E488DB287DCA</vt:lpwstr>
  </property>
  <property fmtid="{D5CDD505-2E9C-101B-9397-08002B2CF9AE}" pid="3" name="TaxKeyword">
    <vt:lpwstr/>
  </property>
  <property fmtid="{D5CDD505-2E9C-101B-9397-08002B2CF9AE}" pid="4" name="LOSubjectArea">
    <vt:lpwstr/>
  </property>
  <property fmtid="{D5CDD505-2E9C-101B-9397-08002B2CF9AE}" pid="5" name="LOInformationCategory">
    <vt:lpwstr/>
  </property>
  <property fmtid="{D5CDD505-2E9C-101B-9397-08002B2CF9AE}" pid="6" name="LOOrganisationUnit">
    <vt:lpwstr>1;#Småland och Blekinge|e4e8c5b8-9f80-446c-a150-635eb2812537</vt:lpwstr>
  </property>
  <property fmtid="{D5CDD505-2E9C-101B-9397-08002B2CF9AE}" pid="7" name="Order">
    <vt:r8>267000</vt:r8>
  </property>
  <property fmtid="{D5CDD505-2E9C-101B-9397-08002B2CF9AE}" pid="8" name="_CopySource">
    <vt:lpwstr>https://landsorganisationense-my.sharepoint.com/personal/ingegerd_andersson_lo_se/Documents/gammalt/FRG/2017/170331 brev förbundsavd.docx</vt:lpwstr>
  </property>
  <property fmtid="{D5CDD505-2E9C-101B-9397-08002B2CF9AE}" pid="9" name="SharedWithUsers">
    <vt:lpwstr>15;#Conny Kristensen</vt:lpwstr>
  </property>
</Properties>
</file>